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AD72EA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Conferentes a 1)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1E1E9F" w:rsidP="001A18B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objeto del poder, ej. “Para trámites…etc.”)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2F61EA" w:rsidRDefault="002F61EA" w:rsidP="002F61EA">
      <w:pPr>
        <w:rPr>
          <w:rFonts w:ascii="Arial" w:hAnsi="Arial" w:cs="Arial"/>
          <w:b/>
          <w:color w:val="005000"/>
          <w:sz w:val="24"/>
          <w:szCs w:val="24"/>
        </w:rPr>
      </w:pPr>
    </w:p>
    <w:p w:rsidR="002F61EA" w:rsidRPr="009243E1" w:rsidRDefault="002F61EA" w:rsidP="002F61EA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16"/>
        <w:tc>
          <w:tcPr>
            <w:tcW w:w="6483" w:type="dxa"/>
            <w:gridSpan w:val="3"/>
            <w:shd w:val="clear" w:color="auto" w:fill="auto"/>
          </w:tcPr>
          <w:p w:rsidR="002F61EA" w:rsidRPr="00EA7B04" w:rsidRDefault="00F0257A" w:rsidP="00D657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separate"/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end"/>
            </w:r>
            <w:bookmarkEnd w:id="12"/>
            <w:r w:rsidR="002F61EA" w:rsidRPr="00F0257A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r w:rsidR="002F61EA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3" w:name="Texto17"/>
        <w:tc>
          <w:tcPr>
            <w:tcW w:w="2200" w:type="dxa"/>
            <w:shd w:val="clear" w:color="auto" w:fill="auto"/>
          </w:tcPr>
          <w:p w:rsidR="002F61EA" w:rsidRPr="00EA7B04" w:rsidRDefault="00C1737C" w:rsidP="00F025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1843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4" w:name="Texto18"/>
        <w:tc>
          <w:tcPr>
            <w:tcW w:w="2440" w:type="dxa"/>
            <w:shd w:val="clear" w:color="auto" w:fill="auto"/>
          </w:tcPr>
          <w:p w:rsidR="002F61EA" w:rsidRPr="00607ECB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5" w:name="Texto19"/>
        <w:tc>
          <w:tcPr>
            <w:tcW w:w="6483" w:type="dxa"/>
            <w:gridSpan w:val="3"/>
            <w:shd w:val="clear" w:color="auto" w:fill="auto"/>
          </w:tcPr>
          <w:p w:rsidR="002F61EA" w:rsidRPr="00EA7B04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6" w:name="Texto20"/>
        <w:tc>
          <w:tcPr>
            <w:tcW w:w="6483" w:type="dxa"/>
            <w:gridSpan w:val="3"/>
            <w:shd w:val="clear" w:color="auto" w:fill="auto"/>
          </w:tcPr>
          <w:p w:rsidR="002F61EA" w:rsidRPr="00EA7B04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2F61EA" w:rsidRDefault="002F61EA" w:rsidP="002F61EA">
      <w:pPr>
        <w:spacing w:after="0"/>
        <w:rPr>
          <w:rFonts w:ascii="Arial" w:hAnsi="Arial" w:cs="Arial"/>
          <w:sz w:val="24"/>
          <w:szCs w:val="24"/>
        </w:rPr>
      </w:pPr>
    </w:p>
    <w:p w:rsidR="00AD72EA" w:rsidRPr="009243E1" w:rsidRDefault="00AD72EA" w:rsidP="00AD72EA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4: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AD72EA" w:rsidRPr="00EA7B04" w:rsidTr="003C0876">
        <w:tc>
          <w:tcPr>
            <w:tcW w:w="2161" w:type="dxa"/>
            <w:shd w:val="clear" w:color="auto" w:fill="auto"/>
          </w:tcPr>
          <w:p w:rsidR="00AD72EA" w:rsidRPr="00EA7B04" w:rsidRDefault="00AD72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7" w:name="Texto21"/>
        <w:tc>
          <w:tcPr>
            <w:tcW w:w="6483" w:type="dxa"/>
            <w:gridSpan w:val="3"/>
            <w:shd w:val="clear" w:color="auto" w:fill="auto"/>
          </w:tcPr>
          <w:p w:rsidR="00AD72EA" w:rsidRPr="00EA7B04" w:rsidRDefault="00AD72EA" w:rsidP="0014673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begin">
                <w:ffData>
                  <w:name w:val="Texto2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separate"/>
            </w:r>
            <w:r w:rsidR="00146739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end"/>
            </w:r>
            <w:bookmarkEnd w:id="17"/>
            <w:r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AD72EA" w:rsidRPr="00EA7B04" w:rsidTr="003C0876">
        <w:tc>
          <w:tcPr>
            <w:tcW w:w="2161" w:type="dxa"/>
            <w:shd w:val="clear" w:color="auto" w:fill="auto"/>
          </w:tcPr>
          <w:p w:rsidR="00AD72EA" w:rsidRPr="00EA7B04" w:rsidRDefault="00AD72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8" w:name="Texto22"/>
        <w:tc>
          <w:tcPr>
            <w:tcW w:w="2200" w:type="dxa"/>
            <w:shd w:val="clear" w:color="auto" w:fill="auto"/>
          </w:tcPr>
          <w:p w:rsidR="00AD72EA" w:rsidRPr="00EA7B04" w:rsidRDefault="00AD72EA" w:rsidP="0014673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1843" w:type="dxa"/>
            <w:shd w:val="clear" w:color="auto" w:fill="auto"/>
          </w:tcPr>
          <w:p w:rsidR="00AD72EA" w:rsidRPr="00EA7B04" w:rsidRDefault="00AD72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9" w:name="Texto23"/>
        <w:tc>
          <w:tcPr>
            <w:tcW w:w="2440" w:type="dxa"/>
            <w:shd w:val="clear" w:color="auto" w:fill="auto"/>
          </w:tcPr>
          <w:p w:rsidR="00AD72EA" w:rsidRPr="00607ECB" w:rsidRDefault="00AD72EA" w:rsidP="0014673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3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</w:p>
        </w:tc>
      </w:tr>
      <w:tr w:rsidR="00AD72EA" w:rsidRPr="00EA7B04" w:rsidTr="003C0876">
        <w:tc>
          <w:tcPr>
            <w:tcW w:w="2161" w:type="dxa"/>
            <w:shd w:val="clear" w:color="auto" w:fill="auto"/>
          </w:tcPr>
          <w:p w:rsidR="00AD72EA" w:rsidRPr="00EA7B04" w:rsidRDefault="00AD72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20" w:name="Texto24"/>
        <w:tc>
          <w:tcPr>
            <w:tcW w:w="6483" w:type="dxa"/>
            <w:gridSpan w:val="3"/>
            <w:shd w:val="clear" w:color="auto" w:fill="auto"/>
          </w:tcPr>
          <w:p w:rsidR="00AD72EA" w:rsidRPr="00EA7B04" w:rsidRDefault="00AD72EA" w:rsidP="0014673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0"/>
          </w:p>
        </w:tc>
      </w:tr>
      <w:tr w:rsidR="00AD72EA" w:rsidRPr="00EA7B04" w:rsidTr="003C0876">
        <w:tc>
          <w:tcPr>
            <w:tcW w:w="2161" w:type="dxa"/>
            <w:shd w:val="clear" w:color="auto" w:fill="auto"/>
          </w:tcPr>
          <w:p w:rsidR="00AD72EA" w:rsidRPr="00EA7B04" w:rsidRDefault="00AD72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21" w:name="Texto25"/>
        <w:tc>
          <w:tcPr>
            <w:tcW w:w="6483" w:type="dxa"/>
            <w:gridSpan w:val="3"/>
            <w:shd w:val="clear" w:color="auto" w:fill="auto"/>
          </w:tcPr>
          <w:p w:rsidR="00AD72EA" w:rsidRPr="00EA7B04" w:rsidRDefault="000504A9" w:rsidP="0014673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4673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</w:p>
        </w:tc>
      </w:tr>
    </w:tbl>
    <w:p w:rsidR="00AD72EA" w:rsidRDefault="00AD72EA" w:rsidP="00AD72EA">
      <w:pPr>
        <w:spacing w:after="0"/>
        <w:rPr>
          <w:rFonts w:ascii="Arial" w:hAnsi="Arial" w:cs="Arial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2" w:name="Texto6"/>
        <w:tc>
          <w:tcPr>
            <w:tcW w:w="6483" w:type="dxa"/>
            <w:shd w:val="clear" w:color="auto" w:fill="auto"/>
          </w:tcPr>
          <w:p w:rsidR="00FC3DC9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2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23" w:name="Texto7"/>
        <w:tc>
          <w:tcPr>
            <w:tcW w:w="6483" w:type="dxa"/>
            <w:shd w:val="clear" w:color="auto" w:fill="auto"/>
          </w:tcPr>
          <w:p w:rsidR="00FC3DC9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3"/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24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4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5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5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Default="00793728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Pr="00C06A49">
        <w:rPr>
          <w:rFonts w:ascii="Arial" w:hAnsi="Arial" w:cs="Arial"/>
          <w:b/>
          <w:sz w:val="24"/>
          <w:szCs w:val="24"/>
        </w:rPr>
        <w:t>ESPECIAL AMPLIO Y SUFICIENTE</w:t>
      </w:r>
      <w:r w:rsidRPr="00C06A49">
        <w:rPr>
          <w:rFonts w:ascii="Arial" w:hAnsi="Arial" w:cs="Arial"/>
          <w:sz w:val="24"/>
          <w:szCs w:val="24"/>
        </w:rPr>
        <w:t xml:space="preserve">, </w:t>
      </w:r>
      <w:r w:rsidR="00AA7B8C" w:rsidRPr="00C06A49">
        <w:rPr>
          <w:rFonts w:ascii="Arial" w:hAnsi="Arial" w:cs="Arial"/>
          <w:sz w:val="24"/>
          <w:szCs w:val="24"/>
        </w:rPr>
        <w:t xml:space="preserve">PARA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 xml:space="preserve">Que </w:t>
      </w:r>
      <w:r w:rsidR="002F61EA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>otorga</w:t>
      </w:r>
      <w:r w:rsidR="009243E1">
        <w:rPr>
          <w:rFonts w:ascii="Arial" w:hAnsi="Arial" w:cs="Arial"/>
          <w:sz w:val="24"/>
          <w:szCs w:val="24"/>
        </w:rPr>
        <w:t>n</w:t>
      </w:r>
      <w:proofErr w:type="gramStart"/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>,</w:t>
      </w:r>
      <w:r w:rsidR="009243E1">
        <w:rPr>
          <w:rFonts w:ascii="Arial" w:hAnsi="Arial" w:cs="Arial"/>
          <w:sz w:val="24"/>
          <w:szCs w:val="24"/>
        </w:rPr>
        <w:t xml:space="preserve">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0C5925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>
        <w:rPr>
          <w:rFonts w:ascii="Arial" w:hAnsi="Arial" w:cs="Arial"/>
          <w:sz w:val="24"/>
          <w:szCs w:val="24"/>
        </w:rPr>
        <w:t>,</w:t>
      </w:r>
      <w:proofErr w:type="gramEnd"/>
      <w:r w:rsidR="002F61EA">
        <w:rPr>
          <w:rFonts w:ascii="Arial" w:hAnsi="Arial" w:cs="Arial"/>
          <w:sz w:val="24"/>
          <w:szCs w:val="24"/>
        </w:rPr>
        <w:t xml:space="preserve"> </w: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0257A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>
        <w:rPr>
          <w:rFonts w:ascii="Arial" w:hAnsi="Arial" w:cs="Arial"/>
          <w:sz w:val="24"/>
          <w:szCs w:val="24"/>
        </w:rPr>
        <w:t xml:space="preserve"> y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Texto21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0C5925" w:rsidRPr="009E4794">
        <w:rPr>
          <w:rFonts w:ascii="Arial" w:hAnsi="Arial" w:cs="Arial"/>
          <w:sz w:val="24"/>
          <w:szCs w:val="24"/>
        </w:rPr>
        <w:t>,</w:t>
      </w:r>
      <w:r w:rsidR="00FC1A5F" w:rsidRPr="00C06A49">
        <w:rPr>
          <w:rFonts w:ascii="Arial" w:hAnsi="Arial" w:cs="Arial"/>
          <w:sz w:val="24"/>
          <w:szCs w:val="24"/>
        </w:rPr>
        <w:t xml:space="preserve"> en favor de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9243E1">
        <w:rPr>
          <w:rFonts w:ascii="Arial" w:hAnsi="Arial" w:cs="Arial"/>
          <w:sz w:val="24"/>
          <w:szCs w:val="24"/>
        </w:rPr>
        <w:t xml:space="preserve"> </w: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D6579E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 (Literal), (C.I. Nº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>), boliviano(a), de estado civil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Texto18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>, ocupación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Texto19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Texto20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 </w:t>
      </w:r>
      <w:r w:rsidR="002F61EA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AD72EA">
        <w:rPr>
          <w:rFonts w:ascii="Arial" w:hAnsi="Arial" w:cs="Arial"/>
          <w:sz w:val="24"/>
          <w:szCs w:val="24"/>
        </w:rPr>
        <w:t xml:space="preserve"> y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Texto21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9E4794">
        <w:rPr>
          <w:rFonts w:ascii="Arial" w:hAnsi="Arial" w:cs="Arial"/>
          <w:sz w:val="24"/>
          <w:szCs w:val="24"/>
        </w:rPr>
        <w:t>,</w:t>
      </w:r>
      <w:r w:rsidR="00AD72EA">
        <w:rPr>
          <w:rFonts w:ascii="Arial" w:hAnsi="Arial" w:cs="Arial"/>
          <w:sz w:val="24"/>
          <w:szCs w:val="24"/>
        </w:rPr>
        <w:t xml:space="preserve"> </w:t>
      </w:r>
      <w:r w:rsidR="00AD72EA" w:rsidRPr="009E4794">
        <w:rPr>
          <w:rFonts w:ascii="Arial" w:hAnsi="Arial" w:cs="Arial"/>
          <w:sz w:val="24"/>
          <w:szCs w:val="24"/>
        </w:rPr>
        <w:t xml:space="preserve">con cédula de Identidad número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Texto22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>
        <w:rPr>
          <w:rFonts w:ascii="Arial" w:hAnsi="Arial" w:cs="Arial"/>
          <w:sz w:val="24"/>
          <w:szCs w:val="24"/>
        </w:rPr>
        <w:t xml:space="preserve"> (Literal), (C.I. Nº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Texto22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9E4794">
        <w:rPr>
          <w:rFonts w:ascii="Arial" w:hAnsi="Arial" w:cs="Arial"/>
          <w:sz w:val="24"/>
          <w:szCs w:val="24"/>
        </w:rPr>
        <w:t>), boliviano(a), de estado civil</w:t>
      </w:r>
      <w:r w:rsidR="00AD72EA">
        <w:rPr>
          <w:rFonts w:ascii="Arial" w:hAnsi="Arial" w:cs="Arial"/>
          <w:sz w:val="24"/>
          <w:szCs w:val="24"/>
        </w:rPr>
        <w:t xml:space="preserve">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Texto23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9E4794">
        <w:rPr>
          <w:rFonts w:ascii="Arial" w:hAnsi="Arial" w:cs="Arial"/>
          <w:sz w:val="24"/>
          <w:szCs w:val="24"/>
        </w:rPr>
        <w:t>, ocupación</w:t>
      </w:r>
      <w:r w:rsidR="000504A9">
        <w:rPr>
          <w:rFonts w:ascii="Arial" w:hAnsi="Arial" w:cs="Arial"/>
          <w:sz w:val="24"/>
          <w:szCs w:val="24"/>
        </w:rPr>
        <w:t xml:space="preserve"> </w: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0504A9" w:rsidRPr="000504A9">
        <w:rPr>
          <w:rFonts w:ascii="Arial" w:hAnsi="Arial" w:cs="Arial"/>
          <w:sz w:val="24"/>
          <w:szCs w:val="24"/>
          <w:highlight w:val="yellow"/>
        </w:rPr>
        <w:instrText xml:space="preserve"> REF  Texto24  \* MERGEFORMAT </w:instrTex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0504A9" w:rsidRPr="000504A9">
        <w:rPr>
          <w:rFonts w:ascii="Arial" w:hAnsi="Arial" w:cs="Arial"/>
          <w:sz w:val="24"/>
          <w:szCs w:val="24"/>
          <w:highlight w:val="yellow"/>
        </w:rPr>
        <w:instrText xml:space="preserve"> REF  Texto25  \* MERGEFORMAT </w:instrTex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0504A9" w:rsidRPr="000504A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0504A9">
        <w:rPr>
          <w:rFonts w:ascii="Arial" w:hAnsi="Arial" w:cs="Arial"/>
          <w:sz w:val="24"/>
          <w:szCs w:val="24"/>
        </w:rPr>
        <w:t xml:space="preserve"> </w:t>
      </w:r>
      <w:r w:rsidR="00AD72EA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0504A9">
        <w:rPr>
          <w:rFonts w:ascii="Arial" w:hAnsi="Arial" w:cs="Arial"/>
          <w:sz w:val="24"/>
          <w:szCs w:val="24"/>
        </w:rPr>
        <w:t xml:space="preserve"> </w:t>
      </w:r>
      <w:r w:rsidR="00C1737C">
        <w:rPr>
          <w:rFonts w:ascii="Arial" w:hAnsi="Arial" w:cs="Arial"/>
          <w:sz w:val="24"/>
          <w:szCs w:val="24"/>
        </w:rPr>
        <w:t>todos</w:t>
      </w:r>
      <w:r w:rsidR="009243E1">
        <w:rPr>
          <w:rFonts w:ascii="Arial" w:hAnsi="Arial" w:cs="Arial"/>
          <w:sz w:val="24"/>
          <w:szCs w:val="24"/>
        </w:rPr>
        <w:t xml:space="preserve">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>: Que 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PODER ESPECIAL AMPLIO Y SUFICIENTE, cual por </w:t>
      </w:r>
      <w:r w:rsidRPr="00C06A49">
        <w:rPr>
          <w:rFonts w:ascii="Arial" w:hAnsi="Arial" w:cs="Arial"/>
          <w:sz w:val="24"/>
          <w:szCs w:val="24"/>
        </w:rPr>
        <w:lastRenderedPageBreak/>
        <w:t xml:space="preserve">derecho se requiere en favor de(de la) 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8418B5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>(la</w:t>
      </w:r>
      <w:r w:rsidR="008418B5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) conferente</w:t>
      </w:r>
      <w:r w:rsidR="008418B5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E728EC">
        <w:rPr>
          <w:rFonts w:ascii="Arial" w:hAnsi="Arial" w:cs="Arial"/>
          <w:sz w:val="24"/>
          <w:szCs w:val="24"/>
        </w:rPr>
        <w:t xml:space="preserve"> - - -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Pr="00607ECB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2F61EA">
        <w:rPr>
          <w:rFonts w:ascii="Arial" w:hAnsi="Arial" w:cs="Arial"/>
          <w:sz w:val="24"/>
          <w:szCs w:val="24"/>
        </w:rPr>
        <w:t>Firmado.- Ilegible.-</w:t>
      </w:r>
      <w:r w:rsidR="00844764">
        <w:rPr>
          <w:rFonts w:ascii="Arial" w:hAnsi="Arial" w:cs="Arial"/>
          <w:sz w:val="24"/>
          <w:szCs w:val="24"/>
        </w:rPr>
        <w:t xml:space="preserve">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844764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.-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AD72EA">
        <w:rPr>
          <w:rFonts w:ascii="Arial" w:hAnsi="Arial" w:cs="Arial"/>
          <w:sz w:val="24"/>
          <w:szCs w:val="24"/>
        </w:rPr>
        <w:t xml:space="preserve">--------Firmado.- Ilegible.-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Texto21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>
        <w:rPr>
          <w:rFonts w:ascii="Arial" w:hAnsi="Arial" w:cs="Arial"/>
          <w:sz w:val="24"/>
          <w:szCs w:val="24"/>
        </w:rPr>
        <w:t xml:space="preserve">.-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PARA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E728EC" w:rsidRPr="009E4794">
        <w:rPr>
          <w:rFonts w:ascii="Arial" w:hAnsi="Arial" w:cs="Arial"/>
          <w:sz w:val="24"/>
          <w:szCs w:val="24"/>
        </w:rPr>
        <w:t>,</w:t>
      </w:r>
      <w:r w:rsidR="000C5925" w:rsidRPr="009E4794">
        <w:rPr>
          <w:rFonts w:ascii="Arial" w:hAnsi="Arial" w:cs="Arial"/>
          <w:sz w:val="24"/>
          <w:szCs w:val="24"/>
        </w:rPr>
        <w:t xml:space="preserve"> </w:t>
      </w:r>
      <w:r w:rsidR="009243E1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.- - - </w:t>
      </w:r>
      <w:r w:rsidR="002F61EA" w:rsidRPr="00607ECB">
        <w:rPr>
          <w:rFonts w:ascii="Arial" w:hAnsi="Arial" w:cs="Arial"/>
          <w:sz w:val="24"/>
          <w:szCs w:val="24"/>
        </w:rPr>
        <w:t>- Firma e impresión digital de:</w:t>
      </w:r>
      <w:r w:rsidR="00844764">
        <w:rPr>
          <w:rFonts w:ascii="Arial" w:hAnsi="Arial" w:cs="Arial"/>
          <w:sz w:val="24"/>
          <w:szCs w:val="24"/>
        </w:rPr>
        <w:t xml:space="preserve">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844764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607ECB">
        <w:rPr>
          <w:rFonts w:ascii="Arial" w:hAnsi="Arial" w:cs="Arial"/>
          <w:sz w:val="24"/>
          <w:szCs w:val="24"/>
        </w:rPr>
        <w:t>, C.I.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607ECB">
        <w:rPr>
          <w:rFonts w:ascii="Arial" w:hAnsi="Arial" w:cs="Arial"/>
          <w:sz w:val="24"/>
          <w:szCs w:val="24"/>
        </w:rPr>
        <w:t xml:space="preserve">.- </w:t>
      </w:r>
      <w:r w:rsidR="00AD72EA">
        <w:rPr>
          <w:rFonts w:ascii="Arial" w:hAnsi="Arial" w:cs="Arial"/>
          <w:sz w:val="24"/>
          <w:szCs w:val="24"/>
        </w:rPr>
        <w:t xml:space="preserve">- - - </w:t>
      </w:r>
      <w:r w:rsidR="00AD72EA" w:rsidRPr="00607ECB">
        <w:rPr>
          <w:rFonts w:ascii="Arial" w:hAnsi="Arial" w:cs="Arial"/>
          <w:sz w:val="24"/>
          <w:szCs w:val="24"/>
        </w:rPr>
        <w:t>Firma e impresión digital de:</w:t>
      </w:r>
      <w:r w:rsidR="00AD72EA">
        <w:rPr>
          <w:rFonts w:ascii="Arial" w:hAnsi="Arial" w:cs="Arial"/>
          <w:sz w:val="24"/>
          <w:szCs w:val="24"/>
        </w:rPr>
        <w:t xml:space="preserve">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Texto21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9E4794">
        <w:rPr>
          <w:rFonts w:ascii="Arial" w:hAnsi="Arial" w:cs="Arial"/>
          <w:sz w:val="24"/>
          <w:szCs w:val="24"/>
        </w:rPr>
        <w:t>,</w:t>
      </w:r>
      <w:r w:rsidR="00AD72EA">
        <w:rPr>
          <w:rFonts w:ascii="Arial" w:hAnsi="Arial" w:cs="Arial"/>
          <w:sz w:val="24"/>
          <w:szCs w:val="24"/>
        </w:rPr>
        <w:t xml:space="preserve"> </w:t>
      </w:r>
      <w:r w:rsidR="00AD72EA" w:rsidRPr="00607ECB">
        <w:rPr>
          <w:rFonts w:ascii="Arial" w:hAnsi="Arial" w:cs="Arial"/>
          <w:sz w:val="24"/>
          <w:szCs w:val="24"/>
        </w:rPr>
        <w:t>C.I.</w:t>
      </w:r>
      <w:r w:rsidR="00AD72EA">
        <w:rPr>
          <w:rFonts w:ascii="Arial" w:hAnsi="Arial" w:cs="Arial"/>
          <w:sz w:val="24"/>
          <w:szCs w:val="24"/>
        </w:rPr>
        <w:t xml:space="preserve">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AD72EA" w:rsidRPr="00AD72EA">
        <w:rPr>
          <w:rFonts w:ascii="Arial" w:hAnsi="Arial" w:cs="Arial"/>
          <w:sz w:val="24"/>
          <w:szCs w:val="24"/>
          <w:highlight w:val="yellow"/>
        </w:rPr>
        <w:instrText xml:space="preserve"> REF  Texto22  \* MERGEFORMAT </w:instrTex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146739" w:rsidRPr="00146739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AD72EA" w:rsidRPr="00AD72E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D72EA" w:rsidRPr="00607ECB">
        <w:rPr>
          <w:rFonts w:ascii="Arial" w:hAnsi="Arial" w:cs="Arial"/>
          <w:sz w:val="24"/>
          <w:szCs w:val="24"/>
        </w:rPr>
        <w:t xml:space="preserve">.-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>Ante mi Dr. Iván Edwin Rosales Chipani.- abogado Notario de Fe Pública No. 46.- Cochabamba – Bolivia.- - - CONCUERDA, EL PRESENTE 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2DA" w:rsidRDefault="004232DA" w:rsidP="00607ECB">
      <w:pPr>
        <w:spacing w:after="0" w:line="240" w:lineRule="auto"/>
      </w:pPr>
      <w:r>
        <w:separator/>
      </w:r>
    </w:p>
  </w:endnote>
  <w:endnote w:type="continuationSeparator" w:id="0">
    <w:p w:rsidR="004232DA" w:rsidRDefault="004232DA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2DA" w:rsidRDefault="004232DA" w:rsidP="00607ECB">
      <w:pPr>
        <w:spacing w:after="0" w:line="240" w:lineRule="auto"/>
      </w:pPr>
      <w:r>
        <w:separator/>
      </w:r>
    </w:p>
  </w:footnote>
  <w:footnote w:type="continuationSeparator" w:id="0">
    <w:p w:rsidR="004232DA" w:rsidRDefault="004232DA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EFE"/>
    <w:rsid w:val="000504A9"/>
    <w:rsid w:val="000B6C59"/>
    <w:rsid w:val="000C5925"/>
    <w:rsid w:val="00146739"/>
    <w:rsid w:val="00165CCF"/>
    <w:rsid w:val="001848FB"/>
    <w:rsid w:val="00186082"/>
    <w:rsid w:val="001A18B7"/>
    <w:rsid w:val="001E1E9F"/>
    <w:rsid w:val="001E22AF"/>
    <w:rsid w:val="002516DB"/>
    <w:rsid w:val="002B1014"/>
    <w:rsid w:val="002F61EA"/>
    <w:rsid w:val="00327BA9"/>
    <w:rsid w:val="0033060B"/>
    <w:rsid w:val="004232DA"/>
    <w:rsid w:val="00424640"/>
    <w:rsid w:val="00425F67"/>
    <w:rsid w:val="00434DAA"/>
    <w:rsid w:val="00453CBE"/>
    <w:rsid w:val="004A670B"/>
    <w:rsid w:val="004B33F3"/>
    <w:rsid w:val="004F280B"/>
    <w:rsid w:val="004F36EB"/>
    <w:rsid w:val="004F5C1F"/>
    <w:rsid w:val="00557C39"/>
    <w:rsid w:val="005C70DA"/>
    <w:rsid w:val="00607ECB"/>
    <w:rsid w:val="00793728"/>
    <w:rsid w:val="00795381"/>
    <w:rsid w:val="008418B5"/>
    <w:rsid w:val="00844764"/>
    <w:rsid w:val="009243E1"/>
    <w:rsid w:val="00925374"/>
    <w:rsid w:val="00951D69"/>
    <w:rsid w:val="00994302"/>
    <w:rsid w:val="009E4794"/>
    <w:rsid w:val="00A66421"/>
    <w:rsid w:val="00A6712E"/>
    <w:rsid w:val="00AA69D4"/>
    <w:rsid w:val="00AA7B8C"/>
    <w:rsid w:val="00AD72EA"/>
    <w:rsid w:val="00AD7F04"/>
    <w:rsid w:val="00B053A1"/>
    <w:rsid w:val="00B40011"/>
    <w:rsid w:val="00BD5310"/>
    <w:rsid w:val="00C06A49"/>
    <w:rsid w:val="00C1737C"/>
    <w:rsid w:val="00C41690"/>
    <w:rsid w:val="00C45FCC"/>
    <w:rsid w:val="00C91462"/>
    <w:rsid w:val="00C93992"/>
    <w:rsid w:val="00D25CE8"/>
    <w:rsid w:val="00D6579E"/>
    <w:rsid w:val="00D83D3D"/>
    <w:rsid w:val="00DD2EFE"/>
    <w:rsid w:val="00E728EC"/>
    <w:rsid w:val="00EA7B04"/>
    <w:rsid w:val="00F0257A"/>
    <w:rsid w:val="00F11BBE"/>
    <w:rsid w:val="00F54744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6664E-FAC0-488C-BABB-72A4C194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PODER 4 a 1</Template>
  <TotalTime>3</TotalTime>
  <Pages>3</Pages>
  <Words>953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4</cp:revision>
  <dcterms:created xsi:type="dcterms:W3CDTF">2020-09-12T17:22:00Z</dcterms:created>
  <dcterms:modified xsi:type="dcterms:W3CDTF">2020-09-13T21:59:00Z</dcterms:modified>
</cp:coreProperties>
</file>